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45116" w:rsidRDefault="00845116">
      <w:pPr>
        <w:rPr>
          <w:noProof/>
          <w:lang w:eastAsia="de-DE"/>
        </w:rPr>
      </w:pPr>
      <w:bookmarkStart w:id="0" w:name="_GoBack"/>
      <w:bookmarkEnd w:id="0"/>
    </w:p>
    <w:p w:rsidR="00845116" w:rsidRDefault="00845116">
      <w:pPr>
        <w:rPr>
          <w:noProof/>
          <w:lang w:eastAsia="de-DE"/>
        </w:rPr>
      </w:pPr>
    </w:p>
    <w:p w:rsidR="00FC0F09" w:rsidRDefault="00845116">
      <w:r>
        <w:rPr>
          <w:noProof/>
          <w:lang w:eastAsia="de-DE"/>
        </w:rPr>
        <w:drawing>
          <wp:inline distT="0" distB="0" distL="0" distR="0" wp14:anchorId="4ADCA2A8" wp14:editId="045B2C5F">
            <wp:extent cx="5941060" cy="6484257"/>
            <wp:effectExtent l="0" t="0" r="2540" b="0"/>
            <wp:docPr id="1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41060" cy="64842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45116" w:rsidRDefault="00845116"/>
    <w:p w:rsidR="00845116" w:rsidRDefault="00845116">
      <w:r>
        <w:rPr>
          <w:noProof/>
          <w:lang w:eastAsia="de-DE"/>
        </w:rPr>
        <w:lastRenderedPageBreak/>
        <w:drawing>
          <wp:inline distT="0" distB="0" distL="0" distR="0" wp14:anchorId="2A47E68D" wp14:editId="5E28DBDC">
            <wp:extent cx="5941060" cy="2282691"/>
            <wp:effectExtent l="0" t="0" r="2540" b="3810"/>
            <wp:docPr id="3" name="Grafi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941060" cy="22826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45116" w:rsidRDefault="00E27F97">
      <w:r>
        <w:rPr>
          <w:noProof/>
          <w:lang w:eastAsia="de-DE"/>
        </w:rPr>
        <w:drawing>
          <wp:inline distT="0" distB="0" distL="0" distR="0" wp14:anchorId="1B975558" wp14:editId="1294E089">
            <wp:extent cx="5941060" cy="3539624"/>
            <wp:effectExtent l="0" t="0" r="2540" b="3810"/>
            <wp:docPr id="9" name="Grafik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941060" cy="35396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50745" w:rsidRDefault="00750745"/>
    <w:p w:rsidR="00750745" w:rsidRDefault="00750745">
      <w:r>
        <w:rPr>
          <w:noProof/>
          <w:lang w:eastAsia="de-DE"/>
        </w:rPr>
        <w:lastRenderedPageBreak/>
        <w:drawing>
          <wp:inline distT="0" distB="0" distL="0" distR="0" wp14:anchorId="1FDC711D" wp14:editId="6EE1DA6E">
            <wp:extent cx="5941060" cy="6651638"/>
            <wp:effectExtent l="0" t="0" r="2540" b="0"/>
            <wp:docPr id="11" name="Grafik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941060" cy="66516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45116" w:rsidRDefault="00845116">
      <w:r>
        <w:rPr>
          <w:noProof/>
          <w:lang w:eastAsia="de-DE"/>
        </w:rPr>
        <w:lastRenderedPageBreak/>
        <w:drawing>
          <wp:inline distT="0" distB="0" distL="0" distR="0" wp14:anchorId="797A18A4" wp14:editId="5C104543">
            <wp:extent cx="5526157" cy="8321489"/>
            <wp:effectExtent l="0" t="0" r="0" b="3810"/>
            <wp:docPr id="4" name="Grafi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527274" cy="83231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45116" w:rsidRDefault="00845116"/>
    <w:p w:rsidR="00845116" w:rsidRDefault="00845116">
      <w:r>
        <w:rPr>
          <w:noProof/>
          <w:lang w:eastAsia="de-DE"/>
        </w:rPr>
        <w:lastRenderedPageBreak/>
        <w:drawing>
          <wp:inline distT="0" distB="0" distL="0" distR="0" wp14:anchorId="24F07CB3" wp14:editId="68E517B4">
            <wp:extent cx="5812404" cy="8558074"/>
            <wp:effectExtent l="0" t="0" r="0" b="0"/>
            <wp:docPr id="7" name="Grafi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812338" cy="85579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45116" w:rsidRDefault="00845116">
      <w:r>
        <w:rPr>
          <w:noProof/>
          <w:lang w:eastAsia="de-DE"/>
        </w:rPr>
        <w:lastRenderedPageBreak/>
        <w:drawing>
          <wp:inline distT="0" distB="0" distL="0" distR="0" wp14:anchorId="6D568077" wp14:editId="29F7F89C">
            <wp:extent cx="5941060" cy="6707852"/>
            <wp:effectExtent l="0" t="0" r="2540" b="0"/>
            <wp:docPr id="8" name="Grafik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941060" cy="67078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45116" w:rsidRDefault="00845116"/>
    <w:p w:rsidR="00845116" w:rsidRDefault="00750745">
      <w:r>
        <w:rPr>
          <w:noProof/>
          <w:lang w:eastAsia="de-DE"/>
        </w:rPr>
        <w:lastRenderedPageBreak/>
        <w:drawing>
          <wp:inline distT="0" distB="0" distL="0" distR="0" wp14:anchorId="142511BC" wp14:editId="674EFEE7">
            <wp:extent cx="5259628" cy="8754662"/>
            <wp:effectExtent l="0" t="0" r="0" b="8890"/>
            <wp:docPr id="12" name="Grafik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255965" cy="87485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50745" w:rsidRDefault="00750745"/>
    <w:p w:rsidR="00750745" w:rsidRDefault="00750745">
      <w:r>
        <w:rPr>
          <w:noProof/>
          <w:lang w:eastAsia="de-DE"/>
        </w:rPr>
        <w:drawing>
          <wp:inline distT="0" distB="0" distL="0" distR="0" wp14:anchorId="7A1A188F" wp14:editId="5F18F619">
            <wp:extent cx="5941060" cy="6850599"/>
            <wp:effectExtent l="0" t="0" r="2540" b="7620"/>
            <wp:docPr id="13" name="Grafik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941060" cy="68505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750745" w:rsidSect="00766B6B">
      <w:pgSz w:w="11907" w:h="16840" w:code="9"/>
      <w:pgMar w:top="1417" w:right="1134" w:bottom="1418" w:left="141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34AA"/>
    <w:rsid w:val="002834AA"/>
    <w:rsid w:val="003A54DD"/>
    <w:rsid w:val="005F606A"/>
    <w:rsid w:val="0064102B"/>
    <w:rsid w:val="00666BD3"/>
    <w:rsid w:val="00713982"/>
    <w:rsid w:val="00750745"/>
    <w:rsid w:val="00766B6B"/>
    <w:rsid w:val="00845116"/>
    <w:rsid w:val="009D383F"/>
    <w:rsid w:val="00AE1E6E"/>
    <w:rsid w:val="00C652EF"/>
    <w:rsid w:val="00CB4687"/>
    <w:rsid w:val="00E27F97"/>
    <w:rsid w:val="00FC0F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84511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84511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84511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84511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theme" Target="theme/theme1.xml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77AC9E1E.dotm</Template>
  <TotalTime>0</TotalTime>
  <Pages>8</Pages>
  <Words>3</Words>
  <Characters>22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dcterms:created xsi:type="dcterms:W3CDTF">2017-02-10T08:47:00Z</dcterms:created>
  <dcterms:modified xsi:type="dcterms:W3CDTF">2017-02-10T09:20:00Z</dcterms:modified>
</cp:coreProperties>
</file>